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AA61B1" w:rsidRPr="001C5D57" w:rsidTr="00F23DAB">
        <w:trPr>
          <w:trHeight w:val="830"/>
        </w:trPr>
        <w:tc>
          <w:tcPr>
            <w:tcW w:w="98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A61B1" w:rsidRPr="001C5D57" w:rsidRDefault="009B6DCA" w:rsidP="00F23DAB">
            <w:pPr>
              <w:jc w:val="center"/>
              <w:rPr>
                <w:rFonts w:ascii="Times New Roman" w:hAnsi="Times New Roman"/>
                <w:lang w:val="bg-BG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sz w:val="20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-487680</wp:posOffset>
                      </wp:positionH>
                      <wp:positionV relativeFrom="paragraph">
                        <wp:posOffset>-114300</wp:posOffset>
                      </wp:positionV>
                      <wp:extent cx="697865" cy="685800"/>
                      <wp:effectExtent l="12700" t="6985" r="13335" b="12065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786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bookmarkStart w:id="1" w:name="_MON_1075139150"/>
                                <w:bookmarkEnd w:id="1"/>
                                <w:p w:rsidR="00AA61B1" w:rsidRDefault="00AA61B1">
                                  <w:r>
                                    <w:object w:dxaOrig="795" w:dyaOrig="795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39.75pt;height:39.75pt" fillcolor="window">
                                        <v:imagedata r:id="rId6" o:title=""/>
                                      </v:shape>
                                      <o:OLEObject Type="Embed" ProgID="Word.Picture.8" ShapeID="_x0000_i1026" DrawAspect="Content" ObjectID="_1774251379" r:id="rId7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38.4pt;margin-top:-9pt;width:54.95pt;height:5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" strokecolor="white">
                      <v:textbox>
                        <w:txbxContent>
                          <w:bookmarkStart w:id="2" w:name="_MON_1075139150"/>
                          <w:bookmarkEnd w:id="2"/>
                          <w:p w:rsidR="00AA61B1" w:rsidRDefault="00AA61B1">
                            <w:r>
                              <w:object w:dxaOrig="795" w:dyaOrig="795">
                                <v:shape id="_x0000_i1026" type="#_x0000_t75" style="width:39.75pt;height:39.75pt" fillcolor="window">
                                  <v:imagedata r:id="rId6" o:title=""/>
                                </v:shape>
                                <o:OLEObject Type="Embed" ProgID="Word.Picture.8" ShapeID="_x0000_i1026" DrawAspect="Content" ObjectID="_1774251379" r:id="rId8"/>
                              </w:objec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61B1" w:rsidRPr="001C5D57">
              <w:rPr>
                <w:rFonts w:ascii="Times New Roman" w:hAnsi="Times New Roman"/>
                <w:lang w:val="bg-BG"/>
              </w:rPr>
              <w:t>МИНИСТЕРСТВО НА ОБРАЗОВАНИЕТО</w:t>
            </w:r>
            <w:r w:rsidR="00390371">
              <w:rPr>
                <w:rFonts w:ascii="Times New Roman" w:hAnsi="Times New Roman"/>
                <w:lang w:val="bg-BG"/>
              </w:rPr>
              <w:t xml:space="preserve"> </w:t>
            </w:r>
            <w:r w:rsidR="00AA61B1" w:rsidRPr="001C5D57">
              <w:rPr>
                <w:rFonts w:ascii="Times New Roman" w:hAnsi="Times New Roman"/>
                <w:lang w:val="bg-BG"/>
              </w:rPr>
              <w:t>И НАУКАТА</w:t>
            </w:r>
          </w:p>
          <w:p w:rsidR="00AA61B1" w:rsidRPr="001C5D57" w:rsidRDefault="00AA61B1" w:rsidP="001C5D5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C5D5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ПРОФЕСИОНАЛНА ГИМНАЗИЯ “ГЕН. ВЛАДИМИР ЗАИМОВ” гр.</w:t>
            </w:r>
            <w:r w:rsidR="001B2CB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1C5D5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СОПОТ</w:t>
            </w:r>
          </w:p>
          <w:p w:rsidR="00AA61B1" w:rsidRPr="001C5D57" w:rsidRDefault="00AA61B1" w:rsidP="00091210">
            <w:pPr>
              <w:jc w:val="center"/>
              <w:rPr>
                <w:rFonts w:ascii="Times New Roman" w:hAnsi="Times New Roman"/>
                <w:lang w:val="bg-BG"/>
              </w:rPr>
            </w:pPr>
            <w:r w:rsidRPr="001C5D57">
              <w:rPr>
                <w:rFonts w:ascii="Times New Roman" w:hAnsi="Times New Roman"/>
                <w:sz w:val="20"/>
                <w:lang w:val="bg-BG"/>
              </w:rPr>
              <w:t>4330 гр.Сопот</w:t>
            </w:r>
            <w:r w:rsidR="00091210">
              <w:rPr>
                <w:rFonts w:ascii="Times New Roman" w:hAnsi="Times New Roman"/>
                <w:sz w:val="20"/>
                <w:lang w:val="bg-BG"/>
              </w:rPr>
              <w:t xml:space="preserve">, ул.”Иван Вазов” №1, </w:t>
            </w:r>
            <w:r w:rsidR="00AE4606" w:rsidRPr="001C5D57">
              <w:rPr>
                <w:rFonts w:ascii="Times New Roman" w:hAnsi="Times New Roman"/>
                <w:sz w:val="20"/>
              </w:rPr>
              <w:t>тел.</w:t>
            </w:r>
            <w:r w:rsidR="00AE4606">
              <w:rPr>
                <w:rFonts w:ascii="Times New Roman" w:hAnsi="Times New Roman"/>
                <w:sz w:val="20"/>
              </w:rPr>
              <w:t xml:space="preserve">: </w:t>
            </w:r>
            <w:r w:rsidR="00AE4606" w:rsidRPr="005D53AC">
              <w:rPr>
                <w:rFonts w:ascii="Times New Roman" w:hAnsi="Times New Roman"/>
                <w:sz w:val="20"/>
              </w:rPr>
              <w:t xml:space="preserve">+359 </w:t>
            </w:r>
            <w:r w:rsidR="00AE4606">
              <w:rPr>
                <w:rFonts w:ascii="Times New Roman" w:hAnsi="Times New Roman"/>
                <w:sz w:val="20"/>
              </w:rPr>
              <w:t>882525512</w:t>
            </w:r>
            <w:r w:rsidR="00AE4606" w:rsidRPr="001C5D57">
              <w:rPr>
                <w:rFonts w:ascii="Times New Roman" w:hAnsi="Times New Roman"/>
                <w:sz w:val="20"/>
              </w:rPr>
              <w:t>, e</w:t>
            </w:r>
            <w:r w:rsidR="00AE4606" w:rsidRPr="001C5D57">
              <w:rPr>
                <w:rFonts w:ascii="Times New Roman" w:hAnsi="Times New Roman"/>
                <w:sz w:val="20"/>
                <w:lang w:val="ru-RU"/>
              </w:rPr>
              <w:t>-</w:t>
            </w:r>
            <w:r w:rsidR="00AE4606" w:rsidRPr="001C5D57">
              <w:rPr>
                <w:rFonts w:ascii="Times New Roman" w:hAnsi="Times New Roman"/>
                <w:sz w:val="20"/>
              </w:rPr>
              <w:t>mail</w:t>
            </w:r>
            <w:r w:rsidR="00AE4606" w:rsidRPr="001C5D57">
              <w:rPr>
                <w:rFonts w:ascii="Times New Roman" w:hAnsi="Times New Roman"/>
                <w:sz w:val="20"/>
                <w:lang w:val="ru-RU"/>
              </w:rPr>
              <w:t xml:space="preserve">: </w:t>
            </w:r>
            <w:hyperlink r:id="rId9" w:history="1">
              <w:r w:rsidR="00AE4606" w:rsidRPr="007E6FC6">
                <w:rPr>
                  <w:rStyle w:val="Hyperlink"/>
                  <w:rFonts w:ascii="Times New Roman" w:hAnsi="Times New Roman"/>
                  <w:sz w:val="20"/>
                </w:rPr>
                <w:t>info-1601363@edu.mon.bg</w:t>
              </w:r>
            </w:hyperlink>
          </w:p>
        </w:tc>
      </w:tr>
    </w:tbl>
    <w:p w:rsidR="00677874" w:rsidRPr="001C0E62" w:rsidRDefault="00677874" w:rsidP="00677874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 xml:space="preserve"> </w:t>
      </w:r>
      <w:r w:rsidR="001C0E6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192693" w:rsidRDefault="00677874" w:rsidP="00BA68A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  <w:lang w:val="bg-BG"/>
        </w:rPr>
      </w:pPr>
      <w:r w:rsidRPr="00571344">
        <w:rPr>
          <w:rFonts w:ascii="Times New Roman" w:hAnsi="Times New Roman"/>
          <w:sz w:val="24"/>
          <w:szCs w:val="24"/>
        </w:rPr>
        <w:t>Вх.</w:t>
      </w:r>
      <w:r w:rsidR="001C0E6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37F34">
        <w:rPr>
          <w:rFonts w:ascii="Times New Roman" w:hAnsi="Times New Roman"/>
          <w:sz w:val="24"/>
          <w:szCs w:val="24"/>
        </w:rPr>
        <w:t>№ ............</w:t>
      </w:r>
      <w:r w:rsidR="00A37F34">
        <w:rPr>
          <w:rFonts w:ascii="Times New Roman" w:hAnsi="Times New Roman"/>
          <w:sz w:val="24"/>
          <w:szCs w:val="24"/>
          <w:lang w:val="bg-BG"/>
        </w:rPr>
        <w:t>...........................</w:t>
      </w:r>
      <w:r w:rsidR="001C0E62">
        <w:rPr>
          <w:rFonts w:ascii="Times New Roman" w:hAnsi="Times New Roman"/>
          <w:sz w:val="24"/>
          <w:szCs w:val="24"/>
          <w:lang w:val="bg-BG"/>
        </w:rPr>
        <w:t>.</w:t>
      </w:r>
    </w:p>
    <w:p w:rsidR="00F13350" w:rsidRPr="00F13350" w:rsidRDefault="00F13350" w:rsidP="00BA68A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  <w:lang w:val="bg-BG"/>
        </w:rPr>
      </w:pPr>
    </w:p>
    <w:p w:rsidR="00192693" w:rsidRPr="00192693" w:rsidRDefault="00192693" w:rsidP="00192693">
      <w:pPr>
        <w:jc w:val="both"/>
        <w:rPr>
          <w:rFonts w:ascii="Times New Roman" w:hAnsi="Times New Roman"/>
          <w:sz w:val="24"/>
          <w:szCs w:val="24"/>
        </w:rPr>
      </w:pPr>
      <w:r w:rsidRPr="00192693">
        <w:rPr>
          <w:rFonts w:ascii="Times New Roman" w:hAnsi="Times New Roman"/>
          <w:sz w:val="24"/>
          <w:szCs w:val="24"/>
        </w:rPr>
        <w:t xml:space="preserve">До </w:t>
      </w:r>
    </w:p>
    <w:p w:rsidR="00192693" w:rsidRPr="00F13350" w:rsidRDefault="00192693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sz w:val="24"/>
          <w:szCs w:val="24"/>
        </w:rPr>
        <w:t xml:space="preserve">Г-н/Г-жа </w:t>
      </w:r>
      <w:r w:rsidR="00F13350">
        <w:rPr>
          <w:rFonts w:ascii="Times New Roman" w:hAnsi="Times New Roman"/>
          <w:sz w:val="24"/>
          <w:szCs w:val="24"/>
          <w:lang w:val="bg-BG"/>
        </w:rPr>
        <w:t>……………………………</w:t>
      </w:r>
    </w:p>
    <w:p w:rsidR="00192693" w:rsidRDefault="00192693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sz w:val="24"/>
          <w:szCs w:val="24"/>
        </w:rPr>
        <w:t xml:space="preserve">Класен ръководител на </w:t>
      </w:r>
      <w:r w:rsidR="00F13350">
        <w:rPr>
          <w:rFonts w:ascii="Times New Roman" w:hAnsi="Times New Roman"/>
          <w:sz w:val="24"/>
          <w:szCs w:val="24"/>
          <w:lang w:val="bg-BG"/>
        </w:rPr>
        <w:t>……..</w:t>
      </w:r>
      <w:r w:rsidRPr="00192693">
        <w:rPr>
          <w:rFonts w:ascii="Times New Roman" w:hAnsi="Times New Roman"/>
          <w:sz w:val="24"/>
          <w:szCs w:val="24"/>
        </w:rPr>
        <w:t xml:space="preserve"> клас</w:t>
      </w:r>
    </w:p>
    <w:p w:rsidR="00F13350" w:rsidRPr="00F13350" w:rsidRDefault="00F13350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92693" w:rsidRDefault="00192693" w:rsidP="0019269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F13350">
        <w:rPr>
          <w:rFonts w:ascii="Times New Roman" w:hAnsi="Times New Roman"/>
          <w:b/>
          <w:sz w:val="24"/>
          <w:szCs w:val="24"/>
        </w:rPr>
        <w:t>ЗАЯВЛЕНИЕ</w:t>
      </w:r>
    </w:p>
    <w:p w:rsidR="00F13350" w:rsidRPr="00F13350" w:rsidRDefault="00F13350" w:rsidP="0019269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13350" w:rsidRDefault="00192693" w:rsidP="00192693">
      <w:pPr>
        <w:spacing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sz w:val="24"/>
          <w:szCs w:val="24"/>
        </w:rPr>
        <w:t xml:space="preserve">От </w:t>
      </w:r>
      <w:r w:rsidR="00F13350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……………………………………………………………………………………………………</w:t>
      </w:r>
    </w:p>
    <w:p w:rsidR="00192693" w:rsidRPr="00F13350" w:rsidRDefault="00192693" w:rsidP="00192693">
      <w:pPr>
        <w:spacing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sz w:val="24"/>
          <w:szCs w:val="24"/>
        </w:rPr>
        <w:t xml:space="preserve"> </w:t>
      </w:r>
      <w:r w:rsidR="00F13350">
        <w:rPr>
          <w:rFonts w:ascii="Times New Roman" w:hAnsi="Times New Roman"/>
          <w:sz w:val="24"/>
          <w:szCs w:val="24"/>
          <w:lang w:val="bg-BG"/>
        </w:rPr>
        <w:tab/>
      </w:r>
      <w:r w:rsidR="00F13350">
        <w:rPr>
          <w:rFonts w:ascii="Times New Roman" w:hAnsi="Times New Roman"/>
          <w:sz w:val="24"/>
          <w:szCs w:val="24"/>
          <w:lang w:val="bg-BG"/>
        </w:rPr>
        <w:tab/>
      </w:r>
      <w:r w:rsidR="00F13350">
        <w:rPr>
          <w:rFonts w:ascii="Times New Roman" w:hAnsi="Times New Roman"/>
          <w:sz w:val="24"/>
          <w:szCs w:val="24"/>
          <w:lang w:val="bg-BG"/>
        </w:rPr>
        <w:tab/>
      </w:r>
      <w:r w:rsidR="00F13350">
        <w:rPr>
          <w:rFonts w:ascii="Times New Roman" w:hAnsi="Times New Roman"/>
          <w:sz w:val="24"/>
          <w:szCs w:val="24"/>
          <w:lang w:val="bg-BG"/>
        </w:rPr>
        <w:tab/>
      </w:r>
      <w:r w:rsidR="00F13350">
        <w:rPr>
          <w:rFonts w:ascii="Times New Roman" w:hAnsi="Times New Roman"/>
          <w:sz w:val="24"/>
          <w:szCs w:val="24"/>
          <w:lang w:val="bg-BG"/>
        </w:rPr>
        <w:tab/>
      </w:r>
      <w:r w:rsidRPr="00192693">
        <w:rPr>
          <w:rFonts w:ascii="Times New Roman" w:hAnsi="Times New Roman"/>
          <w:i/>
          <w:sz w:val="24"/>
          <w:szCs w:val="24"/>
        </w:rPr>
        <w:t>(трите имена)</w:t>
      </w:r>
    </w:p>
    <w:p w:rsidR="00192693" w:rsidRPr="00192693" w:rsidRDefault="00A97D38" w:rsidP="00192693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192693">
        <w:rPr>
          <w:rFonts w:ascii="Times New Roman" w:hAnsi="Times New Roman"/>
          <w:sz w:val="24"/>
          <w:szCs w:val="24"/>
        </w:rPr>
        <w:t>Р</w:t>
      </w:r>
      <w:r w:rsidR="00192693" w:rsidRPr="00192693">
        <w:rPr>
          <w:rFonts w:ascii="Times New Roman" w:hAnsi="Times New Roman"/>
          <w:sz w:val="24"/>
          <w:szCs w:val="24"/>
        </w:rPr>
        <w:t>одител</w:t>
      </w:r>
      <w:r>
        <w:rPr>
          <w:rFonts w:ascii="Times New Roman" w:hAnsi="Times New Roman"/>
          <w:sz w:val="24"/>
          <w:szCs w:val="24"/>
          <w:lang w:val="bg-BG"/>
        </w:rPr>
        <w:t>/настойник</w:t>
      </w:r>
      <w:r w:rsidR="00192693" w:rsidRPr="00192693">
        <w:rPr>
          <w:rFonts w:ascii="Times New Roman" w:hAnsi="Times New Roman"/>
          <w:sz w:val="24"/>
          <w:szCs w:val="24"/>
        </w:rPr>
        <w:t xml:space="preserve"> на </w:t>
      </w:r>
      <w:r w:rsidR="00F13350">
        <w:rPr>
          <w:rFonts w:ascii="Times New Roman" w:hAnsi="Times New Roman"/>
          <w:sz w:val="24"/>
          <w:szCs w:val="24"/>
          <w:lang w:val="bg-BG"/>
        </w:rPr>
        <w:t>………</w:t>
      </w: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</w:t>
      </w:r>
      <w:r w:rsidR="00F13350">
        <w:rPr>
          <w:rFonts w:ascii="Times New Roman" w:hAnsi="Times New Roman"/>
          <w:sz w:val="24"/>
          <w:szCs w:val="24"/>
          <w:lang w:val="bg-BG"/>
        </w:rPr>
        <w:t>.</w:t>
      </w:r>
      <w:r w:rsidR="00192693" w:rsidRPr="00192693">
        <w:rPr>
          <w:rFonts w:ascii="Times New Roman" w:hAnsi="Times New Roman"/>
          <w:sz w:val="24"/>
          <w:szCs w:val="24"/>
        </w:rPr>
        <w:t xml:space="preserve">, </w:t>
      </w:r>
    </w:p>
    <w:p w:rsidR="00192693" w:rsidRPr="00192693" w:rsidRDefault="00192693" w:rsidP="00192693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192693">
        <w:rPr>
          <w:rFonts w:ascii="Times New Roman" w:hAnsi="Times New Roman"/>
          <w:sz w:val="24"/>
          <w:szCs w:val="24"/>
        </w:rPr>
        <w:t xml:space="preserve">ученик в </w:t>
      </w:r>
      <w:r w:rsidR="00F13350">
        <w:rPr>
          <w:rFonts w:ascii="Times New Roman" w:hAnsi="Times New Roman"/>
          <w:sz w:val="24"/>
          <w:szCs w:val="24"/>
          <w:lang w:val="bg-BG"/>
        </w:rPr>
        <w:t xml:space="preserve">…… </w:t>
      </w:r>
      <w:r w:rsidRPr="00192693">
        <w:rPr>
          <w:rFonts w:ascii="Times New Roman" w:hAnsi="Times New Roman"/>
          <w:sz w:val="24"/>
          <w:szCs w:val="24"/>
        </w:rPr>
        <w:t>клас за учебната 20</w:t>
      </w:r>
      <w:r w:rsidR="00F13350">
        <w:rPr>
          <w:rFonts w:ascii="Times New Roman" w:hAnsi="Times New Roman"/>
          <w:sz w:val="24"/>
          <w:szCs w:val="24"/>
          <w:lang w:val="bg-BG"/>
        </w:rPr>
        <w:t>…..</w:t>
      </w:r>
      <w:r w:rsidRPr="00192693">
        <w:rPr>
          <w:rFonts w:ascii="Times New Roman" w:hAnsi="Times New Roman"/>
          <w:sz w:val="24"/>
          <w:szCs w:val="24"/>
        </w:rPr>
        <w:t>/20</w:t>
      </w:r>
      <w:r w:rsidR="00F13350">
        <w:rPr>
          <w:rFonts w:ascii="Times New Roman" w:hAnsi="Times New Roman"/>
          <w:sz w:val="24"/>
          <w:szCs w:val="24"/>
          <w:lang w:val="bg-BG"/>
        </w:rPr>
        <w:t>…..</w:t>
      </w:r>
      <w:r w:rsidRPr="00192693">
        <w:rPr>
          <w:rFonts w:ascii="Times New Roman" w:hAnsi="Times New Roman"/>
          <w:sz w:val="24"/>
          <w:szCs w:val="24"/>
        </w:rPr>
        <w:t xml:space="preserve"> година, </w:t>
      </w:r>
    </w:p>
    <w:p w:rsidR="00192693" w:rsidRPr="00F13350" w:rsidRDefault="00192693" w:rsidP="00192693">
      <w:pPr>
        <w:spacing w:after="240"/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sz w:val="24"/>
          <w:szCs w:val="24"/>
        </w:rPr>
        <w:t xml:space="preserve">адрес и телефон за контакт: </w:t>
      </w:r>
      <w:r w:rsidR="00F13350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………………………………………………………………………..</w:t>
      </w:r>
    </w:p>
    <w:p w:rsidR="00192693" w:rsidRDefault="00192693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b/>
          <w:sz w:val="24"/>
          <w:szCs w:val="24"/>
        </w:rPr>
        <w:t>Относно</w:t>
      </w:r>
      <w:r w:rsidRPr="00192693">
        <w:rPr>
          <w:rFonts w:ascii="Times New Roman" w:hAnsi="Times New Roman"/>
          <w:sz w:val="24"/>
          <w:szCs w:val="24"/>
        </w:rPr>
        <w:t xml:space="preserve">: Отсъствие по уважителни причини до </w:t>
      </w:r>
      <w:r w:rsidR="003A28F7">
        <w:rPr>
          <w:rFonts w:ascii="Times New Roman" w:hAnsi="Times New Roman"/>
          <w:sz w:val="24"/>
          <w:szCs w:val="24"/>
          <w:lang w:val="bg-BG"/>
        </w:rPr>
        <w:t>15</w:t>
      </w:r>
      <w:r w:rsidRPr="00192693">
        <w:rPr>
          <w:rFonts w:ascii="Times New Roman" w:hAnsi="Times New Roman"/>
          <w:sz w:val="24"/>
          <w:szCs w:val="24"/>
        </w:rPr>
        <w:t xml:space="preserve"> учебни дни в една учебна година</w:t>
      </w:r>
    </w:p>
    <w:p w:rsidR="00545AE0" w:rsidRDefault="00545AE0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45AE0" w:rsidRPr="00545AE0" w:rsidRDefault="00545AE0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45AE0" w:rsidRPr="00677874" w:rsidRDefault="00545AE0" w:rsidP="00545AE0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УВАЖАЕМА </w:t>
      </w:r>
      <w:r w:rsidRPr="00571344">
        <w:rPr>
          <w:rFonts w:ascii="Times New Roman" w:hAnsi="Times New Roman"/>
          <w:sz w:val="24"/>
          <w:szCs w:val="24"/>
        </w:rPr>
        <w:t xml:space="preserve">ГОСПОЖО </w:t>
      </w:r>
      <w:r w:rsidR="008932D2">
        <w:rPr>
          <w:rFonts w:ascii="Times New Roman" w:hAnsi="Times New Roman"/>
          <w:sz w:val="24"/>
          <w:szCs w:val="24"/>
          <w:lang w:val="bg-BG"/>
        </w:rPr>
        <w:t>КЛАСЕН РЪКОВОДИТЕЛ</w:t>
      </w:r>
      <w:r>
        <w:rPr>
          <w:rFonts w:ascii="Times New Roman" w:hAnsi="Times New Roman"/>
          <w:sz w:val="24"/>
          <w:szCs w:val="24"/>
          <w:lang w:val="bg-BG"/>
        </w:rPr>
        <w:t>,</w:t>
      </w:r>
    </w:p>
    <w:p w:rsidR="00A65B90" w:rsidRDefault="00192693" w:rsidP="00A65B90">
      <w:pPr>
        <w:rPr>
          <w:rFonts w:ascii="Times New Roman" w:hAnsi="Times New Roman"/>
          <w:sz w:val="24"/>
          <w:szCs w:val="24"/>
        </w:rPr>
      </w:pPr>
      <w:r w:rsidRPr="00192693">
        <w:rPr>
          <w:rFonts w:ascii="Times New Roman" w:hAnsi="Times New Roman"/>
          <w:sz w:val="24"/>
          <w:szCs w:val="24"/>
        </w:rPr>
        <w:t xml:space="preserve">Уведомявам Ви, че синът ми/дъщеря ми </w:t>
      </w:r>
      <w:r w:rsidR="00545AE0">
        <w:rPr>
          <w:rFonts w:ascii="Times New Roman" w:hAnsi="Times New Roman"/>
          <w:sz w:val="24"/>
          <w:szCs w:val="24"/>
          <w:lang w:val="bg-BG"/>
        </w:rPr>
        <w:t>………………………………………………</w:t>
      </w:r>
      <w:r w:rsidRPr="00192693">
        <w:rPr>
          <w:rFonts w:ascii="Times New Roman" w:hAnsi="Times New Roman"/>
          <w:sz w:val="24"/>
          <w:szCs w:val="24"/>
        </w:rPr>
        <w:t xml:space="preserve">, ученик/ученичка в </w:t>
      </w:r>
      <w:r w:rsidR="00545AE0">
        <w:rPr>
          <w:rFonts w:ascii="Times New Roman" w:hAnsi="Times New Roman"/>
          <w:sz w:val="24"/>
          <w:szCs w:val="24"/>
          <w:lang w:val="bg-BG"/>
        </w:rPr>
        <w:t>…..</w:t>
      </w:r>
      <w:r w:rsidRPr="00192693">
        <w:rPr>
          <w:rFonts w:ascii="Times New Roman" w:hAnsi="Times New Roman"/>
          <w:sz w:val="24"/>
          <w:szCs w:val="24"/>
        </w:rPr>
        <w:t xml:space="preserve"> клас за учебната 20</w:t>
      </w:r>
      <w:r w:rsidR="00545AE0">
        <w:rPr>
          <w:rFonts w:ascii="Times New Roman" w:hAnsi="Times New Roman"/>
          <w:sz w:val="24"/>
          <w:szCs w:val="24"/>
          <w:lang w:val="bg-BG"/>
        </w:rPr>
        <w:t>….</w:t>
      </w:r>
      <w:r w:rsidRPr="00192693">
        <w:rPr>
          <w:rFonts w:ascii="Times New Roman" w:hAnsi="Times New Roman"/>
          <w:sz w:val="24"/>
          <w:szCs w:val="24"/>
        </w:rPr>
        <w:t>/20</w:t>
      </w:r>
      <w:r w:rsidR="00545AE0">
        <w:rPr>
          <w:rFonts w:ascii="Times New Roman" w:hAnsi="Times New Roman"/>
          <w:sz w:val="24"/>
          <w:szCs w:val="24"/>
          <w:lang w:val="bg-BG"/>
        </w:rPr>
        <w:t>....</w:t>
      </w:r>
      <w:r w:rsidRPr="00192693">
        <w:rPr>
          <w:rFonts w:ascii="Times New Roman" w:hAnsi="Times New Roman"/>
          <w:sz w:val="24"/>
          <w:szCs w:val="24"/>
        </w:rPr>
        <w:t xml:space="preserve"> година ще отсъства на </w:t>
      </w:r>
      <w:r w:rsidR="00545AE0">
        <w:rPr>
          <w:rFonts w:ascii="Times New Roman" w:hAnsi="Times New Roman"/>
          <w:sz w:val="24"/>
          <w:szCs w:val="24"/>
          <w:lang w:val="bg-BG"/>
        </w:rPr>
        <w:t>…………………….</w:t>
      </w:r>
      <w:r w:rsidRPr="00192693">
        <w:rPr>
          <w:rFonts w:ascii="Times New Roman" w:hAnsi="Times New Roman"/>
          <w:i/>
          <w:sz w:val="24"/>
          <w:szCs w:val="24"/>
        </w:rPr>
        <w:t xml:space="preserve"> </w:t>
      </w:r>
      <w:r w:rsidR="00A65B90">
        <w:rPr>
          <w:rFonts w:ascii="Times New Roman" w:hAnsi="Times New Roman"/>
          <w:i/>
          <w:sz w:val="24"/>
          <w:szCs w:val="24"/>
        </w:rPr>
        <w:t xml:space="preserve">(считано от </w:t>
      </w:r>
      <w:r w:rsidR="00A65B90">
        <w:rPr>
          <w:rFonts w:ascii="Times New Roman" w:hAnsi="Times New Roman"/>
          <w:sz w:val="24"/>
          <w:szCs w:val="24"/>
          <w:lang w:val="bg-BG"/>
        </w:rPr>
        <w:t>…..……………</w:t>
      </w:r>
      <w:r w:rsidR="00A65B90">
        <w:rPr>
          <w:rFonts w:ascii="Times New Roman" w:hAnsi="Times New Roman"/>
          <w:i/>
          <w:sz w:val="24"/>
          <w:szCs w:val="24"/>
        </w:rPr>
        <w:t xml:space="preserve"> до </w:t>
      </w:r>
      <w:r w:rsidR="00A65B90">
        <w:rPr>
          <w:rFonts w:ascii="Times New Roman" w:hAnsi="Times New Roman"/>
          <w:sz w:val="24"/>
          <w:szCs w:val="24"/>
          <w:lang w:val="bg-BG"/>
        </w:rPr>
        <w:t>…………………</w:t>
      </w:r>
      <w:r w:rsidR="00A65B90">
        <w:rPr>
          <w:rFonts w:ascii="Times New Roman" w:hAnsi="Times New Roman"/>
          <w:i/>
          <w:sz w:val="24"/>
          <w:szCs w:val="24"/>
        </w:rPr>
        <w:t>)</w:t>
      </w:r>
      <w:r w:rsidR="00A65B9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65B90">
        <w:rPr>
          <w:rFonts w:ascii="Times New Roman" w:hAnsi="Times New Roman"/>
          <w:i/>
          <w:sz w:val="24"/>
          <w:szCs w:val="24"/>
          <w:lang w:val="bg-BG"/>
        </w:rPr>
        <w:t>общо - ………….. дни</w:t>
      </w:r>
      <w:r w:rsidR="00A65B90">
        <w:rPr>
          <w:rFonts w:ascii="Times New Roman" w:hAnsi="Times New Roman"/>
          <w:sz w:val="24"/>
          <w:szCs w:val="24"/>
        </w:rPr>
        <w:t xml:space="preserve">. </w:t>
      </w:r>
    </w:p>
    <w:p w:rsidR="00192693" w:rsidRPr="00192693" w:rsidRDefault="00192693" w:rsidP="00192693">
      <w:p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192693">
        <w:rPr>
          <w:rFonts w:ascii="Times New Roman" w:hAnsi="Times New Roman"/>
          <w:sz w:val="24"/>
          <w:szCs w:val="24"/>
        </w:rPr>
        <w:t xml:space="preserve">Отсъствията се налагат поради </w:t>
      </w:r>
      <w:r w:rsidR="00545AE0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……………………………………………………….</w:t>
      </w:r>
      <w:r w:rsidRPr="00192693">
        <w:rPr>
          <w:rFonts w:ascii="Times New Roman" w:hAnsi="Times New Roman"/>
          <w:i/>
          <w:sz w:val="24"/>
          <w:szCs w:val="24"/>
        </w:rPr>
        <w:t xml:space="preserve"> (вписват се причините, които налагат отсъствието)</w:t>
      </w:r>
    </w:p>
    <w:p w:rsidR="00192693" w:rsidRDefault="00192693" w:rsidP="00192693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sz w:val="24"/>
          <w:szCs w:val="24"/>
        </w:rPr>
        <w:t xml:space="preserve">Запознат/а съм, че е необходимо да бъде потърсена информация относно преподаденото учебно съдържание за времето на отсъствието на сина ми/дъщеря ми от учебни занятия и се ангажирам с организация на самостоятелната му /ѝ подготовка. </w:t>
      </w:r>
    </w:p>
    <w:p w:rsidR="00381BC4" w:rsidRPr="00381BC4" w:rsidRDefault="00381BC4" w:rsidP="00192693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92693" w:rsidRDefault="00192693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sz w:val="24"/>
          <w:szCs w:val="24"/>
        </w:rPr>
        <w:t xml:space="preserve">С уважение, </w:t>
      </w:r>
    </w:p>
    <w:p w:rsidR="00381BC4" w:rsidRPr="00381BC4" w:rsidRDefault="00381BC4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92693" w:rsidRPr="00381BC4" w:rsidRDefault="00192693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381BC4">
        <w:rPr>
          <w:rFonts w:ascii="Times New Roman" w:hAnsi="Times New Roman"/>
          <w:sz w:val="24"/>
          <w:szCs w:val="24"/>
        </w:rPr>
        <w:t xml:space="preserve">Подпис: </w:t>
      </w:r>
      <w:r w:rsidR="00381BC4">
        <w:rPr>
          <w:rFonts w:ascii="Times New Roman" w:hAnsi="Times New Roman"/>
          <w:sz w:val="24"/>
          <w:szCs w:val="24"/>
          <w:lang w:val="bg-BG"/>
        </w:rPr>
        <w:t>…………………</w:t>
      </w:r>
      <w:r w:rsidRPr="00381BC4">
        <w:rPr>
          <w:rFonts w:ascii="Times New Roman" w:hAnsi="Times New Roman"/>
          <w:sz w:val="24"/>
          <w:szCs w:val="24"/>
        </w:rPr>
        <w:t xml:space="preserve">                                                              Дата: </w:t>
      </w:r>
      <w:r w:rsidR="00381BC4">
        <w:rPr>
          <w:rFonts w:ascii="Times New Roman" w:hAnsi="Times New Roman"/>
          <w:sz w:val="24"/>
          <w:szCs w:val="24"/>
          <w:lang w:val="bg-BG"/>
        </w:rPr>
        <w:t>……………………</w:t>
      </w:r>
    </w:p>
    <w:p w:rsidR="00192693" w:rsidRPr="00192693" w:rsidRDefault="00192693" w:rsidP="00192693">
      <w:pPr>
        <w:jc w:val="center"/>
        <w:rPr>
          <w:rFonts w:ascii="Times New Roman" w:hAnsi="Times New Roman"/>
          <w:sz w:val="24"/>
          <w:szCs w:val="24"/>
        </w:rPr>
      </w:pPr>
    </w:p>
    <w:p w:rsidR="00192693" w:rsidRDefault="00192693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192693">
        <w:rPr>
          <w:rFonts w:ascii="Times New Roman" w:hAnsi="Times New Roman"/>
          <w:b/>
          <w:sz w:val="24"/>
          <w:szCs w:val="24"/>
        </w:rPr>
        <w:t>Решение на класния ръководител</w:t>
      </w:r>
      <w:r w:rsidRPr="00192693">
        <w:rPr>
          <w:rFonts w:ascii="Times New Roman" w:hAnsi="Times New Roman"/>
          <w:sz w:val="24"/>
          <w:szCs w:val="24"/>
        </w:rPr>
        <w:t xml:space="preserve"> във връзка с отсъствието на ученика:</w:t>
      </w:r>
    </w:p>
    <w:p w:rsidR="00381BC4" w:rsidRPr="00381BC4" w:rsidRDefault="00381BC4" w:rsidP="0019269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192693" w:rsidRDefault="00192693" w:rsidP="0019269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192693">
        <w:rPr>
          <w:rFonts w:ascii="Times New Roman" w:hAnsi="Times New Roman"/>
          <w:b/>
          <w:sz w:val="24"/>
          <w:szCs w:val="24"/>
        </w:rPr>
        <w:t>ДА/НЕ</w:t>
      </w:r>
    </w:p>
    <w:p w:rsidR="00381BC4" w:rsidRPr="00381BC4" w:rsidRDefault="00381BC4" w:rsidP="0019269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192693" w:rsidRPr="00192693" w:rsidRDefault="00192693" w:rsidP="00192693">
      <w:pPr>
        <w:jc w:val="both"/>
        <w:rPr>
          <w:rFonts w:ascii="Times New Roman" w:hAnsi="Times New Roman"/>
          <w:sz w:val="24"/>
          <w:szCs w:val="24"/>
        </w:rPr>
      </w:pPr>
      <w:r w:rsidRPr="00192693">
        <w:rPr>
          <w:rFonts w:ascii="Times New Roman" w:hAnsi="Times New Roman"/>
          <w:sz w:val="24"/>
          <w:szCs w:val="24"/>
        </w:rPr>
        <w:t xml:space="preserve">Брой оставащи дни, които ученикът може да ползва по чл. 62, ал. 1, т. 3 от Наредбата за приобщаващото образование: </w:t>
      </w:r>
      <w:r w:rsidR="00381BC4">
        <w:rPr>
          <w:rFonts w:ascii="Times New Roman" w:hAnsi="Times New Roman"/>
          <w:sz w:val="24"/>
          <w:szCs w:val="24"/>
          <w:lang w:val="bg-BG"/>
        </w:rPr>
        <w:t>……………….</w:t>
      </w:r>
      <w:r w:rsidRPr="00192693">
        <w:rPr>
          <w:rFonts w:ascii="Times New Roman" w:hAnsi="Times New Roman"/>
          <w:sz w:val="24"/>
          <w:szCs w:val="24"/>
        </w:rPr>
        <w:t xml:space="preserve"> дни. </w:t>
      </w:r>
    </w:p>
    <w:p w:rsidR="00192693" w:rsidRDefault="00192693" w:rsidP="00192693"/>
    <w:p w:rsidR="00192693" w:rsidRDefault="00192693" w:rsidP="0073399E">
      <w:pPr>
        <w:rPr>
          <w:rFonts w:ascii="Times New Roman" w:hAnsi="Times New Roman"/>
          <w:sz w:val="16"/>
          <w:szCs w:val="16"/>
        </w:rPr>
      </w:pPr>
    </w:p>
    <w:p w:rsidR="006E0DD6" w:rsidRDefault="006E0DD6" w:rsidP="0073399E">
      <w:pPr>
        <w:rPr>
          <w:rFonts w:ascii="Times New Roman" w:hAnsi="Times New Roman"/>
          <w:sz w:val="16"/>
          <w:szCs w:val="16"/>
        </w:rPr>
      </w:pPr>
    </w:p>
    <w:p w:rsidR="00AE4606" w:rsidRDefault="00AE4606" w:rsidP="00AE460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Класен ръководител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bg-BG"/>
        </w:rPr>
        <w:t>……………………………………….</w:t>
      </w:r>
    </w:p>
    <w:p w:rsidR="00AE4606" w:rsidRDefault="00AE4606" w:rsidP="00AE4606">
      <w:pPr>
        <w:ind w:left="1416" w:firstLine="708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             </w:t>
      </w:r>
      <w:r>
        <w:rPr>
          <w:rFonts w:ascii="Times New Roman" w:hAnsi="Times New Roman"/>
          <w:i/>
          <w:sz w:val="24"/>
          <w:szCs w:val="24"/>
        </w:rPr>
        <w:t>(име и фамилия, подпис)</w:t>
      </w:r>
    </w:p>
    <w:p w:rsidR="00AE4606" w:rsidRPr="00192693" w:rsidRDefault="00AE4606" w:rsidP="0073399E">
      <w:pPr>
        <w:rPr>
          <w:rFonts w:ascii="Times New Roman" w:hAnsi="Times New Roman"/>
          <w:sz w:val="16"/>
          <w:szCs w:val="16"/>
        </w:rPr>
      </w:pPr>
    </w:p>
    <w:sectPr w:rsidR="00AE4606" w:rsidRPr="00192693" w:rsidSect="0007462E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687"/>
    <w:multiLevelType w:val="hybridMultilevel"/>
    <w:tmpl w:val="C2608F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B93464"/>
    <w:multiLevelType w:val="hybridMultilevel"/>
    <w:tmpl w:val="607020F0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C925C1C"/>
    <w:multiLevelType w:val="hybridMultilevel"/>
    <w:tmpl w:val="B89CCB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E57C25"/>
    <w:multiLevelType w:val="hybridMultilevel"/>
    <w:tmpl w:val="87986A3E"/>
    <w:lvl w:ilvl="0" w:tplc="6898F6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5C237E"/>
    <w:multiLevelType w:val="hybridMultilevel"/>
    <w:tmpl w:val="9894FA10"/>
    <w:lvl w:ilvl="0" w:tplc="E89E7A4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02193A"/>
    <w:multiLevelType w:val="hybridMultilevel"/>
    <w:tmpl w:val="DDB068A4"/>
    <w:lvl w:ilvl="0" w:tplc="E7204E1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C4E59"/>
    <w:multiLevelType w:val="hybridMultilevel"/>
    <w:tmpl w:val="99C49F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D36E5E"/>
    <w:multiLevelType w:val="hybridMultilevel"/>
    <w:tmpl w:val="55CCFB92"/>
    <w:lvl w:ilvl="0" w:tplc="88885BD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 w15:restartNumberingAfterBreak="0">
    <w:nsid w:val="211D0C6D"/>
    <w:multiLevelType w:val="hybridMultilevel"/>
    <w:tmpl w:val="E63ABF18"/>
    <w:lvl w:ilvl="0" w:tplc="0402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9" w15:restartNumberingAfterBreak="0">
    <w:nsid w:val="25513B07"/>
    <w:multiLevelType w:val="hybridMultilevel"/>
    <w:tmpl w:val="58040B28"/>
    <w:lvl w:ilvl="0" w:tplc="0402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DFB3612"/>
    <w:multiLevelType w:val="hybridMultilevel"/>
    <w:tmpl w:val="A91AD35C"/>
    <w:lvl w:ilvl="0" w:tplc="21BEC26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F60CCA"/>
    <w:multiLevelType w:val="hybridMultilevel"/>
    <w:tmpl w:val="BCC6B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50586B"/>
    <w:multiLevelType w:val="hybridMultilevel"/>
    <w:tmpl w:val="ABFC58DE"/>
    <w:lvl w:ilvl="0" w:tplc="0402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3" w15:restartNumberingAfterBreak="0">
    <w:nsid w:val="466A248E"/>
    <w:multiLevelType w:val="hybridMultilevel"/>
    <w:tmpl w:val="4A5ACFF6"/>
    <w:lvl w:ilvl="0" w:tplc="025CE4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C569DB"/>
    <w:multiLevelType w:val="hybridMultilevel"/>
    <w:tmpl w:val="29F27D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50640D"/>
    <w:multiLevelType w:val="hybridMultilevel"/>
    <w:tmpl w:val="1F58F922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 w15:restartNumberingAfterBreak="0">
    <w:nsid w:val="544D5B90"/>
    <w:multiLevelType w:val="hybridMultilevel"/>
    <w:tmpl w:val="EC004CCC"/>
    <w:lvl w:ilvl="0" w:tplc="E7204E1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C24BAF"/>
    <w:multiLevelType w:val="hybridMultilevel"/>
    <w:tmpl w:val="8C8435BE"/>
    <w:lvl w:ilvl="0" w:tplc="E7204E1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A086E"/>
    <w:multiLevelType w:val="hybridMultilevel"/>
    <w:tmpl w:val="2284901C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7E821ED"/>
    <w:multiLevelType w:val="hybridMultilevel"/>
    <w:tmpl w:val="91B4228A"/>
    <w:lvl w:ilvl="0" w:tplc="E7204E1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1643A8"/>
    <w:multiLevelType w:val="hybridMultilevel"/>
    <w:tmpl w:val="702E0C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03D5F"/>
    <w:multiLevelType w:val="hybridMultilevel"/>
    <w:tmpl w:val="DFBCAB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A5F7C"/>
    <w:multiLevelType w:val="hybridMultilevel"/>
    <w:tmpl w:val="BF4AFCEA"/>
    <w:lvl w:ilvl="0" w:tplc="E89E7A4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B913C0"/>
    <w:multiLevelType w:val="hybridMultilevel"/>
    <w:tmpl w:val="DF9870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52622"/>
    <w:multiLevelType w:val="hybridMultilevel"/>
    <w:tmpl w:val="04A45518"/>
    <w:lvl w:ilvl="0" w:tplc="E2988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B47B15"/>
    <w:multiLevelType w:val="hybridMultilevel"/>
    <w:tmpl w:val="4EB4B7D8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12"/>
  </w:num>
  <w:num w:numId="3">
    <w:abstractNumId w:val="18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1"/>
  </w:num>
  <w:num w:numId="9">
    <w:abstractNumId w:val="25"/>
  </w:num>
  <w:num w:numId="10">
    <w:abstractNumId w:val="9"/>
  </w:num>
  <w:num w:numId="11">
    <w:abstractNumId w:val="15"/>
  </w:num>
  <w:num w:numId="12">
    <w:abstractNumId w:val="4"/>
  </w:num>
  <w:num w:numId="13">
    <w:abstractNumId w:val="13"/>
  </w:num>
  <w:num w:numId="14">
    <w:abstractNumId w:val="22"/>
  </w:num>
  <w:num w:numId="15">
    <w:abstractNumId w:val="11"/>
  </w:num>
  <w:num w:numId="16">
    <w:abstractNumId w:val="24"/>
  </w:num>
  <w:num w:numId="17">
    <w:abstractNumId w:val="6"/>
  </w:num>
  <w:num w:numId="18">
    <w:abstractNumId w:val="14"/>
  </w:num>
  <w:num w:numId="19">
    <w:abstractNumId w:val="2"/>
  </w:num>
  <w:num w:numId="20">
    <w:abstractNumId w:val="23"/>
  </w:num>
  <w:num w:numId="21">
    <w:abstractNumId w:val="17"/>
  </w:num>
  <w:num w:numId="22">
    <w:abstractNumId w:val="16"/>
  </w:num>
  <w:num w:numId="23">
    <w:abstractNumId w:val="19"/>
  </w:num>
  <w:num w:numId="24">
    <w:abstractNumId w:val="5"/>
  </w:num>
  <w:num w:numId="25">
    <w:abstractNumId w:val="2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874"/>
    <w:rsid w:val="00007A9A"/>
    <w:rsid w:val="00022CD0"/>
    <w:rsid w:val="00042A46"/>
    <w:rsid w:val="00046C43"/>
    <w:rsid w:val="000503B7"/>
    <w:rsid w:val="00052BA1"/>
    <w:rsid w:val="00070D14"/>
    <w:rsid w:val="0007462E"/>
    <w:rsid w:val="0007567A"/>
    <w:rsid w:val="000859E6"/>
    <w:rsid w:val="000873F8"/>
    <w:rsid w:val="00091210"/>
    <w:rsid w:val="0009281D"/>
    <w:rsid w:val="00095240"/>
    <w:rsid w:val="000A2E55"/>
    <w:rsid w:val="000A3491"/>
    <w:rsid w:val="000B0CA5"/>
    <w:rsid w:val="000B69D5"/>
    <w:rsid w:val="000C0995"/>
    <w:rsid w:val="000C371F"/>
    <w:rsid w:val="000C7283"/>
    <w:rsid w:val="000D3496"/>
    <w:rsid w:val="000E236F"/>
    <w:rsid w:val="000E350E"/>
    <w:rsid w:val="000E7EBF"/>
    <w:rsid w:val="000F5BEA"/>
    <w:rsid w:val="00101D24"/>
    <w:rsid w:val="0011373C"/>
    <w:rsid w:val="00114F9E"/>
    <w:rsid w:val="00123454"/>
    <w:rsid w:val="001241B0"/>
    <w:rsid w:val="00133009"/>
    <w:rsid w:val="00145E80"/>
    <w:rsid w:val="00150691"/>
    <w:rsid w:val="001533A1"/>
    <w:rsid w:val="00165AA7"/>
    <w:rsid w:val="00172698"/>
    <w:rsid w:val="00182E15"/>
    <w:rsid w:val="0018311E"/>
    <w:rsid w:val="0018465E"/>
    <w:rsid w:val="00192693"/>
    <w:rsid w:val="001A2518"/>
    <w:rsid w:val="001A6976"/>
    <w:rsid w:val="001B2CB8"/>
    <w:rsid w:val="001C0E62"/>
    <w:rsid w:val="001C414D"/>
    <w:rsid w:val="001C5D57"/>
    <w:rsid w:val="001D3220"/>
    <w:rsid w:val="001E6A5A"/>
    <w:rsid w:val="001F1AAD"/>
    <w:rsid w:val="001F4B8D"/>
    <w:rsid w:val="001F5FC2"/>
    <w:rsid w:val="002069C2"/>
    <w:rsid w:val="00206C97"/>
    <w:rsid w:val="002105A9"/>
    <w:rsid w:val="00217C90"/>
    <w:rsid w:val="00222F48"/>
    <w:rsid w:val="002258D2"/>
    <w:rsid w:val="00225AB9"/>
    <w:rsid w:val="00226442"/>
    <w:rsid w:val="00246EAE"/>
    <w:rsid w:val="0025053E"/>
    <w:rsid w:val="00254EB0"/>
    <w:rsid w:val="00267070"/>
    <w:rsid w:val="0029236F"/>
    <w:rsid w:val="002C033E"/>
    <w:rsid w:val="002C5904"/>
    <w:rsid w:val="002C6DF6"/>
    <w:rsid w:val="002C7E86"/>
    <w:rsid w:val="002D2E4B"/>
    <w:rsid w:val="002E43EC"/>
    <w:rsid w:val="002E5848"/>
    <w:rsid w:val="002F62C7"/>
    <w:rsid w:val="002F7169"/>
    <w:rsid w:val="00322BDF"/>
    <w:rsid w:val="003254AB"/>
    <w:rsid w:val="003309CD"/>
    <w:rsid w:val="00334926"/>
    <w:rsid w:val="00346491"/>
    <w:rsid w:val="00347A4B"/>
    <w:rsid w:val="0036325A"/>
    <w:rsid w:val="00373731"/>
    <w:rsid w:val="00381BC4"/>
    <w:rsid w:val="00390371"/>
    <w:rsid w:val="003A28F7"/>
    <w:rsid w:val="003A290D"/>
    <w:rsid w:val="003B5147"/>
    <w:rsid w:val="003C37A4"/>
    <w:rsid w:val="003C3A3C"/>
    <w:rsid w:val="003D4F77"/>
    <w:rsid w:val="003E31FE"/>
    <w:rsid w:val="003F131E"/>
    <w:rsid w:val="003F3EBE"/>
    <w:rsid w:val="00417B2E"/>
    <w:rsid w:val="0042762C"/>
    <w:rsid w:val="00435A39"/>
    <w:rsid w:val="00435DBA"/>
    <w:rsid w:val="00437E65"/>
    <w:rsid w:val="004469A0"/>
    <w:rsid w:val="00456E42"/>
    <w:rsid w:val="00457BAA"/>
    <w:rsid w:val="004735ED"/>
    <w:rsid w:val="00481A88"/>
    <w:rsid w:val="004836B6"/>
    <w:rsid w:val="0048765A"/>
    <w:rsid w:val="00491C24"/>
    <w:rsid w:val="004A108B"/>
    <w:rsid w:val="004B780B"/>
    <w:rsid w:val="004C7B7A"/>
    <w:rsid w:val="004D0F4B"/>
    <w:rsid w:val="004D157C"/>
    <w:rsid w:val="004D65A7"/>
    <w:rsid w:val="004E4DB8"/>
    <w:rsid w:val="004F11AC"/>
    <w:rsid w:val="004F672F"/>
    <w:rsid w:val="00502355"/>
    <w:rsid w:val="005178CA"/>
    <w:rsid w:val="0053089C"/>
    <w:rsid w:val="00545AE0"/>
    <w:rsid w:val="00566453"/>
    <w:rsid w:val="00576780"/>
    <w:rsid w:val="00586F2B"/>
    <w:rsid w:val="005930FE"/>
    <w:rsid w:val="00595EC7"/>
    <w:rsid w:val="005A3249"/>
    <w:rsid w:val="005C0A4F"/>
    <w:rsid w:val="005D5818"/>
    <w:rsid w:val="006000FE"/>
    <w:rsid w:val="00601872"/>
    <w:rsid w:val="00605F1D"/>
    <w:rsid w:val="00625324"/>
    <w:rsid w:val="00634E3B"/>
    <w:rsid w:val="0065482D"/>
    <w:rsid w:val="006576C5"/>
    <w:rsid w:val="00663226"/>
    <w:rsid w:val="00664F7F"/>
    <w:rsid w:val="00677874"/>
    <w:rsid w:val="006850B8"/>
    <w:rsid w:val="00686D43"/>
    <w:rsid w:val="00693802"/>
    <w:rsid w:val="00694BE2"/>
    <w:rsid w:val="006A10DF"/>
    <w:rsid w:val="006B1C0C"/>
    <w:rsid w:val="006B1C6F"/>
    <w:rsid w:val="006D4DD7"/>
    <w:rsid w:val="006D758C"/>
    <w:rsid w:val="006E0DD6"/>
    <w:rsid w:val="006E1ADA"/>
    <w:rsid w:val="006E4420"/>
    <w:rsid w:val="006E5F44"/>
    <w:rsid w:val="00701318"/>
    <w:rsid w:val="00702936"/>
    <w:rsid w:val="00704B1D"/>
    <w:rsid w:val="00711F0C"/>
    <w:rsid w:val="0072052B"/>
    <w:rsid w:val="0073399E"/>
    <w:rsid w:val="007367DD"/>
    <w:rsid w:val="00752DF5"/>
    <w:rsid w:val="00756A22"/>
    <w:rsid w:val="00795AED"/>
    <w:rsid w:val="007975E3"/>
    <w:rsid w:val="007A6630"/>
    <w:rsid w:val="007B19C2"/>
    <w:rsid w:val="007B3D26"/>
    <w:rsid w:val="007C427A"/>
    <w:rsid w:val="007D13BA"/>
    <w:rsid w:val="007E22B0"/>
    <w:rsid w:val="007E3F62"/>
    <w:rsid w:val="007E4DB5"/>
    <w:rsid w:val="007E7F55"/>
    <w:rsid w:val="007F377B"/>
    <w:rsid w:val="0081041B"/>
    <w:rsid w:val="00812FEB"/>
    <w:rsid w:val="0081784F"/>
    <w:rsid w:val="00825B5E"/>
    <w:rsid w:val="00845657"/>
    <w:rsid w:val="00856097"/>
    <w:rsid w:val="0086129C"/>
    <w:rsid w:val="008636B3"/>
    <w:rsid w:val="00866106"/>
    <w:rsid w:val="008676F1"/>
    <w:rsid w:val="008679FF"/>
    <w:rsid w:val="00867FD4"/>
    <w:rsid w:val="00874984"/>
    <w:rsid w:val="0088049A"/>
    <w:rsid w:val="008932D2"/>
    <w:rsid w:val="00897723"/>
    <w:rsid w:val="008A3533"/>
    <w:rsid w:val="008A41CB"/>
    <w:rsid w:val="008B5C1C"/>
    <w:rsid w:val="008D55C7"/>
    <w:rsid w:val="008E0712"/>
    <w:rsid w:val="008E0CAF"/>
    <w:rsid w:val="008E2289"/>
    <w:rsid w:val="00911CD9"/>
    <w:rsid w:val="0092318F"/>
    <w:rsid w:val="00933D11"/>
    <w:rsid w:val="00955835"/>
    <w:rsid w:val="00964C8B"/>
    <w:rsid w:val="0096684C"/>
    <w:rsid w:val="009672AC"/>
    <w:rsid w:val="00971EDB"/>
    <w:rsid w:val="009746EA"/>
    <w:rsid w:val="00975737"/>
    <w:rsid w:val="0098239F"/>
    <w:rsid w:val="0099121A"/>
    <w:rsid w:val="00996FC2"/>
    <w:rsid w:val="009B5264"/>
    <w:rsid w:val="009B6DCA"/>
    <w:rsid w:val="009C2914"/>
    <w:rsid w:val="009D2DA5"/>
    <w:rsid w:val="009D3038"/>
    <w:rsid w:val="009F156A"/>
    <w:rsid w:val="00A00D52"/>
    <w:rsid w:val="00A136FD"/>
    <w:rsid w:val="00A13731"/>
    <w:rsid w:val="00A15B9F"/>
    <w:rsid w:val="00A20B09"/>
    <w:rsid w:val="00A3077B"/>
    <w:rsid w:val="00A37AB5"/>
    <w:rsid w:val="00A37F34"/>
    <w:rsid w:val="00A54D53"/>
    <w:rsid w:val="00A56563"/>
    <w:rsid w:val="00A57675"/>
    <w:rsid w:val="00A65B90"/>
    <w:rsid w:val="00A77A75"/>
    <w:rsid w:val="00A8110E"/>
    <w:rsid w:val="00A9219A"/>
    <w:rsid w:val="00A97D38"/>
    <w:rsid w:val="00AA59E3"/>
    <w:rsid w:val="00AA61B1"/>
    <w:rsid w:val="00AB1185"/>
    <w:rsid w:val="00AB1361"/>
    <w:rsid w:val="00AB56C3"/>
    <w:rsid w:val="00AC5408"/>
    <w:rsid w:val="00AC7053"/>
    <w:rsid w:val="00AC73BF"/>
    <w:rsid w:val="00AD7F55"/>
    <w:rsid w:val="00AE4606"/>
    <w:rsid w:val="00B01AF5"/>
    <w:rsid w:val="00B129E6"/>
    <w:rsid w:val="00B1739B"/>
    <w:rsid w:val="00B2786A"/>
    <w:rsid w:val="00B30A2D"/>
    <w:rsid w:val="00B41B95"/>
    <w:rsid w:val="00B52C7A"/>
    <w:rsid w:val="00B557F7"/>
    <w:rsid w:val="00B62B0C"/>
    <w:rsid w:val="00B63B80"/>
    <w:rsid w:val="00B64033"/>
    <w:rsid w:val="00B65095"/>
    <w:rsid w:val="00B81C04"/>
    <w:rsid w:val="00B90257"/>
    <w:rsid w:val="00B956A6"/>
    <w:rsid w:val="00BA68AC"/>
    <w:rsid w:val="00BA71E0"/>
    <w:rsid w:val="00BA7BF8"/>
    <w:rsid w:val="00BF1228"/>
    <w:rsid w:val="00C26272"/>
    <w:rsid w:val="00C329CB"/>
    <w:rsid w:val="00C500C6"/>
    <w:rsid w:val="00C511E3"/>
    <w:rsid w:val="00C5142C"/>
    <w:rsid w:val="00C539EE"/>
    <w:rsid w:val="00C6665B"/>
    <w:rsid w:val="00C75F46"/>
    <w:rsid w:val="00CA28DF"/>
    <w:rsid w:val="00CA34C5"/>
    <w:rsid w:val="00CA6761"/>
    <w:rsid w:val="00CA6C63"/>
    <w:rsid w:val="00CB0991"/>
    <w:rsid w:val="00CC354E"/>
    <w:rsid w:val="00CC5EE3"/>
    <w:rsid w:val="00CD0D27"/>
    <w:rsid w:val="00CE1432"/>
    <w:rsid w:val="00CE1D59"/>
    <w:rsid w:val="00CF1275"/>
    <w:rsid w:val="00CF3A4F"/>
    <w:rsid w:val="00D00C85"/>
    <w:rsid w:val="00D12159"/>
    <w:rsid w:val="00D12F38"/>
    <w:rsid w:val="00D15217"/>
    <w:rsid w:val="00D3162C"/>
    <w:rsid w:val="00D36868"/>
    <w:rsid w:val="00D47B9F"/>
    <w:rsid w:val="00D55A34"/>
    <w:rsid w:val="00D62115"/>
    <w:rsid w:val="00D63C7F"/>
    <w:rsid w:val="00D6486D"/>
    <w:rsid w:val="00D65A5A"/>
    <w:rsid w:val="00D83294"/>
    <w:rsid w:val="00D862B3"/>
    <w:rsid w:val="00D876A9"/>
    <w:rsid w:val="00D90725"/>
    <w:rsid w:val="00D95C1A"/>
    <w:rsid w:val="00D95C97"/>
    <w:rsid w:val="00DA1965"/>
    <w:rsid w:val="00DA4B5F"/>
    <w:rsid w:val="00DB210F"/>
    <w:rsid w:val="00DB3906"/>
    <w:rsid w:val="00DC1A73"/>
    <w:rsid w:val="00DC1E69"/>
    <w:rsid w:val="00DD7217"/>
    <w:rsid w:val="00DD7917"/>
    <w:rsid w:val="00DE2317"/>
    <w:rsid w:val="00DF21E7"/>
    <w:rsid w:val="00DF7470"/>
    <w:rsid w:val="00E038E9"/>
    <w:rsid w:val="00E1501A"/>
    <w:rsid w:val="00E1787C"/>
    <w:rsid w:val="00E56687"/>
    <w:rsid w:val="00E57849"/>
    <w:rsid w:val="00E6530B"/>
    <w:rsid w:val="00E66222"/>
    <w:rsid w:val="00E736FA"/>
    <w:rsid w:val="00E828AD"/>
    <w:rsid w:val="00E853B4"/>
    <w:rsid w:val="00EA0A73"/>
    <w:rsid w:val="00EC2020"/>
    <w:rsid w:val="00EE1C5E"/>
    <w:rsid w:val="00F01A4F"/>
    <w:rsid w:val="00F13350"/>
    <w:rsid w:val="00F206E0"/>
    <w:rsid w:val="00F23DAB"/>
    <w:rsid w:val="00F303D5"/>
    <w:rsid w:val="00F51F4C"/>
    <w:rsid w:val="00F715B7"/>
    <w:rsid w:val="00F9588E"/>
    <w:rsid w:val="00F9628D"/>
    <w:rsid w:val="00FC1187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4A66FC-DF27-49B4-B82C-90B6BFDC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D27"/>
    <w:rPr>
      <w:rFonts w:ascii="Arial" w:hAnsi="Arial"/>
      <w:sz w:val="28"/>
      <w:lang w:val="en-US"/>
    </w:rPr>
  </w:style>
  <w:style w:type="paragraph" w:styleId="Heading1">
    <w:name w:val="heading 1"/>
    <w:basedOn w:val="Normal"/>
    <w:next w:val="Normal"/>
    <w:qFormat/>
    <w:rsid w:val="00F206E0"/>
    <w:pPr>
      <w:keepNext/>
      <w:jc w:val="center"/>
      <w:outlineLvl w:val="0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74984"/>
    <w:rPr>
      <w:color w:val="0000FF"/>
      <w:u w:val="single"/>
    </w:rPr>
  </w:style>
  <w:style w:type="paragraph" w:styleId="BalloonText">
    <w:name w:val="Balloon Text"/>
    <w:basedOn w:val="Normal"/>
    <w:semiHidden/>
    <w:rsid w:val="008749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A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-1601363@edu.mon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51;&#1040;&#1053;&#1050;&#1048;-2018\ZAPOVED.dotx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D2550-0043-4895-8E66-CF1E0C5BE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ZAPOVED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 И НАУКАТА</vt:lpstr>
      <vt:lpstr>МИНИСТЕРСТВО НА ОБРАЗОВАНИЕТО И НАУКАТА</vt:lpstr>
    </vt:vector>
  </TitlesOfParts>
  <Company/>
  <LinksUpToDate>false</LinksUpToDate>
  <CharactersWithSpaces>1614</CharactersWithSpaces>
  <SharedDoc>false</SharedDoc>
  <HLinks>
    <vt:vector size="6" baseType="variant">
      <vt:variant>
        <vt:i4>6357066</vt:i4>
      </vt:variant>
      <vt:variant>
        <vt:i4>0</vt:i4>
      </vt:variant>
      <vt:variant>
        <vt:i4>0</vt:i4>
      </vt:variant>
      <vt:variant>
        <vt:i4>5</vt:i4>
      </vt:variant>
      <vt:variant>
        <vt:lpwstr>mailto:pgzaimov@yahoo.com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creator>user</dc:creator>
  <cp:lastModifiedBy>NINA</cp:lastModifiedBy>
  <cp:revision>2</cp:revision>
  <cp:lastPrinted>2024-04-10T07:49:00Z</cp:lastPrinted>
  <dcterms:created xsi:type="dcterms:W3CDTF">2024-04-10T07:50:00Z</dcterms:created>
  <dcterms:modified xsi:type="dcterms:W3CDTF">2024-04-10T07:50:00Z</dcterms:modified>
</cp:coreProperties>
</file>